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nt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tabell för innehåll"/>
      </w:tblPr>
      <w:tblGrid>
        <w:gridCol w:w="965"/>
        <w:gridCol w:w="518"/>
        <w:gridCol w:w="8581"/>
      </w:tblGrid>
      <w:tr w:rsidR="00575040">
        <w:tc>
          <w:tcPr>
            <w:tcW w:w="965" w:type="dxa"/>
            <w:shd w:val="clear" w:color="auto" w:fill="3A3A3A" w:themeFill="text2"/>
          </w:tcPr>
          <w:p w:rsidR="00575040" w:rsidRDefault="00575040">
            <w:pPr>
              <w:spacing w:before="260"/>
            </w:pPr>
          </w:p>
        </w:tc>
        <w:tc>
          <w:tcPr>
            <w:tcW w:w="518" w:type="dxa"/>
          </w:tcPr>
          <w:p w:rsidR="00575040" w:rsidRDefault="00575040">
            <w:pPr>
              <w:spacing w:before="260"/>
            </w:pPr>
          </w:p>
        </w:tc>
        <w:tc>
          <w:tcPr>
            <w:tcW w:w="8581" w:type="dxa"/>
          </w:tcPr>
          <w:p w:rsidR="00575040" w:rsidRDefault="00065AF5">
            <w:pPr>
              <w:pStyle w:val="Rubrik"/>
            </w:pPr>
            <w:r>
              <w:t>Nyckelfärdigt</w:t>
            </w:r>
            <w:r w:rsidR="00BB2D54">
              <w:t xml:space="preserve"> i BULLMARK</w:t>
            </w:r>
          </w:p>
          <w:p w:rsidR="00575040" w:rsidRDefault="00BB2D54">
            <w:pPr>
              <w:pStyle w:val="Underrubrik"/>
            </w:pPr>
            <w:r>
              <w:t>2 895 000 kr</w:t>
            </w:r>
          </w:p>
        </w:tc>
      </w:tr>
    </w:tbl>
    <w:p w:rsidR="00575040" w:rsidRDefault="00BB2D54">
      <w:pPr>
        <w:pStyle w:val="Datum"/>
      </w:pPr>
      <w:r>
        <w:t>Nyproduktion i samarbete med VårgårdaHus &amp; Norrbyggen</w:t>
      </w:r>
    </w:p>
    <w:p w:rsidR="00575040" w:rsidRDefault="00BB2D54">
      <w:pPr>
        <w:pStyle w:val="Rubrik1"/>
      </w:pPr>
      <w:r>
        <w:t>Rymlig familjevilla</w:t>
      </w:r>
    </w:p>
    <w:p w:rsidR="00575040" w:rsidRDefault="00BB2D54">
      <w:r>
        <w:t xml:space="preserve">Villa LUNDEN är en rymlig familjevilla med praktisk planlösning som växer med familjens behov. </w:t>
      </w:r>
      <w:r w:rsidR="00065AF5">
        <w:t>Med</w:t>
      </w:r>
      <w:r w:rsidR="003D0BF7">
        <w:t xml:space="preserve"> upp till</w:t>
      </w:r>
      <w:r>
        <w:t xml:space="preserve"> 5 sovrum, allrum och stora sällskapsytor </w:t>
      </w:r>
      <w:r w:rsidR="00065AF5">
        <w:t>får Ni mycket yta för pengarna!</w:t>
      </w:r>
    </w:p>
    <w:p w:rsidR="00575040" w:rsidRDefault="006051D0">
      <w:r>
        <w:rPr>
          <w:noProof/>
          <w:lang w:eastAsia="zh-CN" w:bidi="hi-IN"/>
        </w:rPr>
        <w:drawing>
          <wp:inline distT="0" distB="0" distL="0" distR="0">
            <wp:extent cx="5449824" cy="306280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F100020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30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040" w:rsidRDefault="00065AF5">
      <w:pPr>
        <w:pStyle w:val="Rubrik2"/>
      </w:pPr>
      <w:r>
        <w:t>Stora möjligheter till liten kostnad</w:t>
      </w:r>
    </w:p>
    <w:p w:rsidR="00065AF5" w:rsidRDefault="00065AF5">
      <w:r>
        <w:t>Hos oss har ni alltid möjlighet att anpassa planlösningen efter era egna önskemål. Kontakta oss idag så hjälper vi er utforma Ert drömhus!</w:t>
      </w:r>
    </w:p>
    <w:p w:rsidR="000E7257" w:rsidRDefault="000E7257"/>
    <w:p w:rsidR="00065AF5" w:rsidRDefault="00065AF5" w:rsidP="00065AF5">
      <w:pPr>
        <w:spacing w:line="480" w:lineRule="auto"/>
      </w:pPr>
      <w:r>
        <w:t xml:space="preserve">Elin Enkvist 070-44 11 713, </w:t>
      </w:r>
      <w:hyperlink r:id="rId8" w:history="1">
        <w:r w:rsidR="000E7257" w:rsidRPr="001336B6">
          <w:rPr>
            <w:rStyle w:val="Hyperlnk"/>
          </w:rPr>
          <w:t>elin.enkvist@varagardahus.se</w:t>
        </w:r>
      </w:hyperlink>
    </w:p>
    <w:p w:rsidR="000E7257" w:rsidRDefault="000E7257" w:rsidP="00065AF5">
      <w:pPr>
        <w:spacing w:line="480" w:lineRule="auto"/>
      </w:pPr>
      <w:r>
        <w:t xml:space="preserve">@vargardahusnorrland      </w:t>
      </w:r>
      <w:hyperlink r:id="rId9" w:history="1">
        <w:r w:rsidRPr="001336B6">
          <w:rPr>
            <w:rStyle w:val="Hyperlnk"/>
          </w:rPr>
          <w:t>www.vargardahus.se</w:t>
        </w:r>
      </w:hyperlink>
    </w:p>
    <w:p w:rsidR="00065AF5" w:rsidRDefault="00065AF5">
      <w:r>
        <w:rPr>
          <w:noProof/>
        </w:rPr>
        <w:lastRenderedPageBreak/>
        <w:drawing>
          <wp:inline distT="0" distB="0" distL="0" distR="0">
            <wp:extent cx="4842368" cy="44450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nden-farglagd-entreplan-web_1601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022" cy="445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AF5" w:rsidRDefault="00065AF5">
      <w:r>
        <w:rPr>
          <w:noProof/>
        </w:rPr>
        <w:drawing>
          <wp:inline distT="0" distB="0" distL="0" distR="0">
            <wp:extent cx="4995087" cy="41656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nden-farglagd-ovre-plan-web_1601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936" cy="416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AF5" w:rsidRDefault="00065AF5">
      <w:r>
        <w:rPr>
          <w:noProof/>
        </w:rPr>
        <w:lastRenderedPageBreak/>
        <w:drawing>
          <wp:inline distT="0" distB="0" distL="0" distR="0">
            <wp:extent cx="6172091" cy="1041400"/>
            <wp:effectExtent l="0" t="0" r="63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nden_fasader-med-balkong_web201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293" cy="104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AF5" w:rsidRDefault="00065AF5"/>
    <w:p w:rsidR="00065AF5" w:rsidRPr="002F3967" w:rsidRDefault="00065AF5">
      <w:pPr>
        <w:rPr>
          <w:b/>
          <w:sz w:val="28"/>
          <w:szCs w:val="28"/>
        </w:rPr>
      </w:pPr>
      <w:r w:rsidRPr="002F3967">
        <w:rPr>
          <w:b/>
          <w:sz w:val="28"/>
          <w:szCs w:val="28"/>
        </w:rPr>
        <w:t>P</w:t>
      </w:r>
      <w:r w:rsidR="00B109BB">
        <w:rPr>
          <w:b/>
          <w:sz w:val="28"/>
          <w:szCs w:val="28"/>
        </w:rPr>
        <w:t>risexempel</w:t>
      </w:r>
      <w:r w:rsidRPr="002F3967">
        <w:rPr>
          <w:b/>
          <w:sz w:val="28"/>
          <w:szCs w:val="28"/>
        </w:rPr>
        <w:t>:</w:t>
      </w:r>
    </w:p>
    <w:p w:rsidR="002F3967" w:rsidRDefault="00065AF5">
      <w:r>
        <w:t>Villa Lunden med oinredd vind</w:t>
      </w:r>
      <w:r w:rsidR="002F3967">
        <w:tab/>
      </w:r>
      <w:r w:rsidR="002F3967">
        <w:tab/>
        <w:t>2 614 000</w:t>
      </w:r>
    </w:p>
    <w:p w:rsidR="00065AF5" w:rsidRDefault="002F3967">
      <w:r>
        <w:t>Med Inredd vind</w:t>
      </w:r>
      <w:r w:rsidR="00065AF5">
        <w:t xml:space="preserve"> </w:t>
      </w:r>
      <w:r>
        <w:tab/>
      </w:r>
      <w:r>
        <w:tab/>
      </w:r>
      <w:r>
        <w:tab/>
      </w:r>
      <w:r>
        <w:tab/>
        <w:t>2 995 000</w:t>
      </w:r>
    </w:p>
    <w:p w:rsidR="002F3967" w:rsidRDefault="002F3967"/>
    <w:p w:rsidR="002F3967" w:rsidRDefault="002F3967">
      <w:r>
        <w:t>Tomt</w:t>
      </w:r>
      <w:r>
        <w:tab/>
      </w:r>
      <w:r>
        <w:tab/>
      </w:r>
      <w:r>
        <w:tab/>
      </w:r>
      <w:r>
        <w:tab/>
      </w:r>
      <w:r>
        <w:tab/>
      </w:r>
      <w:r>
        <w:tab/>
        <w:t>20 000</w:t>
      </w:r>
    </w:p>
    <w:p w:rsidR="002F3967" w:rsidRDefault="002F3967">
      <w:r>
        <w:t>Övriga exploateringskostnader</w:t>
      </w:r>
      <w:r>
        <w:tab/>
      </w:r>
      <w:r>
        <w:tab/>
        <w:t>261 000</w:t>
      </w:r>
    </w:p>
    <w:p w:rsidR="002F3967" w:rsidRDefault="002F3967"/>
    <w:p w:rsidR="002F3967" w:rsidRPr="002F3967" w:rsidRDefault="002F3967">
      <w:pPr>
        <w:rPr>
          <w:b/>
          <w:sz w:val="28"/>
          <w:szCs w:val="28"/>
        </w:rPr>
      </w:pPr>
      <w:r>
        <w:rPr>
          <w:b/>
          <w:sz w:val="28"/>
          <w:szCs w:val="28"/>
        </w:rPr>
        <w:t>Totalpris oinredd övervåning</w:t>
      </w:r>
      <w:r>
        <w:rPr>
          <w:b/>
          <w:sz w:val="28"/>
          <w:szCs w:val="28"/>
        </w:rPr>
        <w:tab/>
      </w:r>
      <w:r w:rsidRPr="002F3967">
        <w:rPr>
          <w:b/>
          <w:sz w:val="28"/>
          <w:szCs w:val="28"/>
        </w:rPr>
        <w:t>2 895 000 kr</w:t>
      </w:r>
    </w:p>
    <w:p w:rsidR="002F3967" w:rsidRDefault="002F3967">
      <w:r>
        <w:t>Tillägg inredd övervåning</w:t>
      </w:r>
      <w:r>
        <w:tab/>
      </w:r>
      <w:r>
        <w:tab/>
      </w:r>
      <w:r>
        <w:tab/>
        <w:t>382</w:t>
      </w:r>
      <w:r w:rsidR="00706425">
        <w:t> </w:t>
      </w:r>
      <w:r>
        <w:t>500</w:t>
      </w:r>
    </w:p>
    <w:p w:rsidR="00B109BB" w:rsidRPr="00BB4386" w:rsidRDefault="00BB4386" w:rsidP="00706425">
      <w:pPr>
        <w:rPr>
          <w:i/>
        </w:rPr>
      </w:pPr>
      <w:r>
        <w:rPr>
          <w:i/>
        </w:rPr>
        <w:t xml:space="preserve">Pris/kvm boyta </w:t>
      </w:r>
      <w:r w:rsidR="00706425" w:rsidRPr="00BB4386">
        <w:rPr>
          <w:i/>
        </w:rPr>
        <w:t xml:space="preserve">17 870 </w:t>
      </w:r>
      <w:r>
        <w:rPr>
          <w:i/>
        </w:rPr>
        <w:t>kr.</w:t>
      </w:r>
      <w:r w:rsidR="00B109BB">
        <w:rPr>
          <w:i/>
        </w:rPr>
        <w:t xml:space="preserve"> (Kontakta oss för personlig kalkyl).</w:t>
      </w:r>
    </w:p>
    <w:p w:rsidR="00706425" w:rsidRDefault="00706425"/>
    <w:p w:rsidR="000041B7" w:rsidRPr="000041B7" w:rsidRDefault="000041B7">
      <w:pPr>
        <w:rPr>
          <w:b/>
          <w:sz w:val="28"/>
          <w:szCs w:val="28"/>
        </w:rPr>
      </w:pPr>
      <w:r w:rsidRPr="000041B7">
        <w:rPr>
          <w:b/>
          <w:sz w:val="28"/>
          <w:szCs w:val="28"/>
        </w:rPr>
        <w:t>FAKTA:</w:t>
      </w:r>
    </w:p>
    <w:p w:rsidR="00706425" w:rsidRDefault="00706425">
      <w:r>
        <w:t>Typ</w:t>
      </w:r>
      <w:r>
        <w:tab/>
      </w:r>
      <w:r>
        <w:tab/>
      </w:r>
      <w:r w:rsidR="00BB4386">
        <w:tab/>
      </w:r>
      <w:r>
        <w:t>Friliggande villa</w:t>
      </w:r>
      <w:r w:rsidR="002B3036">
        <w:t xml:space="preserve"> 1,5 plan</w:t>
      </w:r>
    </w:p>
    <w:p w:rsidR="00706425" w:rsidRDefault="00706425">
      <w:r>
        <w:t>Boarea</w:t>
      </w:r>
      <w:r>
        <w:tab/>
      </w:r>
      <w:r w:rsidR="00BB4386">
        <w:tab/>
      </w:r>
      <w:r>
        <w:t>162 kvm</w:t>
      </w:r>
    </w:p>
    <w:p w:rsidR="00706425" w:rsidRDefault="00706425">
      <w:r>
        <w:t>Antal rum</w:t>
      </w:r>
      <w:r>
        <w:tab/>
      </w:r>
      <w:r w:rsidR="00BB4386">
        <w:tab/>
      </w:r>
      <w:r>
        <w:t>7</w:t>
      </w:r>
    </w:p>
    <w:p w:rsidR="00706425" w:rsidRDefault="00706425">
      <w:r>
        <w:t>Byggår</w:t>
      </w:r>
      <w:r>
        <w:tab/>
      </w:r>
      <w:r w:rsidR="00BB4386">
        <w:tab/>
      </w:r>
      <w:r>
        <w:t>2018</w:t>
      </w:r>
    </w:p>
    <w:p w:rsidR="00BB4386" w:rsidRDefault="00BB4386">
      <w:r>
        <w:t>Uppvärmning</w:t>
      </w:r>
      <w:r>
        <w:tab/>
        <w:t>Vattenburen golvvärme och frånluftsvärmepump</w:t>
      </w:r>
      <w:r w:rsidR="003D0BF7">
        <w:t xml:space="preserve"> F750</w:t>
      </w:r>
    </w:p>
    <w:p w:rsidR="00BB4386" w:rsidRDefault="00BB4386">
      <w:r>
        <w:t>Fönster</w:t>
      </w:r>
      <w:r>
        <w:tab/>
      </w:r>
      <w:r>
        <w:tab/>
      </w:r>
      <w:r w:rsidR="00B109BB">
        <w:t>3-glas isolerruta</w:t>
      </w:r>
      <w:r>
        <w:t xml:space="preserve"> från SP-fönster, U-värde 0,8-0,9</w:t>
      </w:r>
    </w:p>
    <w:p w:rsidR="00BB4386" w:rsidRDefault="00BB4386">
      <w:r>
        <w:t>Tak</w:t>
      </w:r>
      <w:r>
        <w:tab/>
      </w:r>
      <w:r>
        <w:tab/>
      </w:r>
      <w:r>
        <w:tab/>
      </w:r>
      <w:r w:rsidR="0081228F">
        <w:t>500mm lösull</w:t>
      </w:r>
      <w:r>
        <w:t>, råspont, takpannor, U-värde 0,08</w:t>
      </w:r>
    </w:p>
    <w:p w:rsidR="002F3967" w:rsidRDefault="00BB4386">
      <w:r>
        <w:t>Vägg</w:t>
      </w:r>
      <w:r>
        <w:tab/>
      </w:r>
      <w:r>
        <w:tab/>
      </w:r>
      <w:r>
        <w:tab/>
        <w:t>3 skikts isolering, U-värde 0,16</w:t>
      </w:r>
      <w:r w:rsidR="00706425">
        <w:t xml:space="preserve"> </w:t>
      </w:r>
    </w:p>
    <w:p w:rsidR="00853B4A" w:rsidRDefault="00BB4386" w:rsidP="00853B4A">
      <w:r>
        <w:t>Grund</w:t>
      </w:r>
      <w:r>
        <w:tab/>
      </w:r>
      <w:r>
        <w:tab/>
      </w:r>
      <w:r>
        <w:tab/>
        <w:t>Platta på mark, 300mm cellplast, U-värde 0,11</w:t>
      </w:r>
    </w:p>
    <w:p w:rsidR="007911B7" w:rsidRDefault="00E466B7" w:rsidP="00853B4A">
      <w:r>
        <w:rPr>
          <w:noProof/>
        </w:rPr>
        <w:lastRenderedPageBreak/>
        <w:drawing>
          <wp:inline distT="0" distB="0" distL="0" distR="0">
            <wp:extent cx="2997200" cy="299720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mtkarta tunnbrödsväge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B7" w:rsidRDefault="00E466B7" w:rsidP="00853B4A">
      <w:r>
        <w:t>Tunnbrödsvägen 9 &amp; 11</w:t>
      </w:r>
    </w:p>
    <w:p w:rsidR="00E466B7" w:rsidRDefault="00E466B7" w:rsidP="00853B4A"/>
    <w:p w:rsidR="00E466B7" w:rsidRDefault="00E466B7" w:rsidP="00853B4A">
      <w:r>
        <w:rPr>
          <w:noProof/>
        </w:rPr>
        <w:drawing>
          <wp:inline distT="0" distB="0" distL="0" distR="0">
            <wp:extent cx="2997200" cy="29972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mtkarta bullmark lantväge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B7" w:rsidRDefault="00E466B7" w:rsidP="00853B4A">
      <w:r>
        <w:t xml:space="preserve">Lantvägen 22 </w:t>
      </w:r>
    </w:p>
    <w:p w:rsidR="00E466B7" w:rsidRDefault="00E466B7" w:rsidP="00853B4A"/>
    <w:p w:rsidR="00E466B7" w:rsidRDefault="00E466B7" w:rsidP="00853B4A">
      <w:r>
        <w:rPr>
          <w:noProof/>
        </w:rPr>
        <w:drawing>
          <wp:inline distT="0" distB="0" distL="0" distR="0">
            <wp:extent cx="2668403" cy="10541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204275256_VH_RGB_Bigl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185" cy="106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bookmarkStart w:id="0" w:name="_GoBack"/>
      <w:bookmarkEnd w:id="0"/>
    </w:p>
    <w:sectPr w:rsidR="00E466B7">
      <w:footerReference w:type="default" r:id="rId16"/>
      <w:pgSz w:w="11907" w:h="16839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22D6" w:rsidRDefault="004022D6">
      <w:pPr>
        <w:spacing w:after="0" w:line="240" w:lineRule="auto"/>
      </w:pPr>
      <w:r>
        <w:separator/>
      </w:r>
    </w:p>
  </w:endnote>
  <w:endnote w:type="continuationSeparator" w:id="0">
    <w:p w:rsidR="004022D6" w:rsidRDefault="00402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5040" w:rsidRDefault="006051D0">
        <w:pPr>
          <w:pStyle w:val="Sidfo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22D6" w:rsidRDefault="004022D6">
      <w:pPr>
        <w:spacing w:after="0" w:line="240" w:lineRule="auto"/>
      </w:pPr>
      <w:r>
        <w:separator/>
      </w:r>
    </w:p>
  </w:footnote>
  <w:footnote w:type="continuationSeparator" w:id="0">
    <w:p w:rsidR="004022D6" w:rsidRDefault="004022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D54"/>
    <w:rsid w:val="000041B7"/>
    <w:rsid w:val="00065AF5"/>
    <w:rsid w:val="000E7257"/>
    <w:rsid w:val="002B3036"/>
    <w:rsid w:val="002F3967"/>
    <w:rsid w:val="0036375B"/>
    <w:rsid w:val="003D0BF7"/>
    <w:rsid w:val="004022D6"/>
    <w:rsid w:val="00575040"/>
    <w:rsid w:val="005E546D"/>
    <w:rsid w:val="006051D0"/>
    <w:rsid w:val="00706425"/>
    <w:rsid w:val="007419EF"/>
    <w:rsid w:val="007911B7"/>
    <w:rsid w:val="0081228F"/>
    <w:rsid w:val="00853B4A"/>
    <w:rsid w:val="00B109BB"/>
    <w:rsid w:val="00BB2D54"/>
    <w:rsid w:val="00BB4386"/>
    <w:rsid w:val="00E4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922CC"/>
  <w15:chartTrackingRefBased/>
  <w15:docId w15:val="{A61E9B59-74C1-6041-A35A-7D072A1D2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51D0"/>
    <w:rPr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okenstitel">
    <w:name w:val="Book Title"/>
    <w:basedOn w:val="Standardstycketeckensnit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Starkreferens">
    <w:name w:val="Intense Reference"/>
    <w:basedOn w:val="Standardstycketeckensnit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Rubrik1Char">
    <w:name w:val="Rubrik 1 Char"/>
    <w:basedOn w:val="Standardstycketeckensnitt"/>
    <w:link w:val="Rubrik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Pr>
      <w:rFonts w:asciiTheme="majorHAnsi" w:eastAsiaTheme="majorEastAsia" w:hAnsiTheme="majorHAnsi" w:cstheme="majorBidi"/>
      <w:b/>
    </w:rPr>
  </w:style>
  <w:style w:type="paragraph" w:styleId="Rubrik">
    <w:name w:val="Title"/>
    <w:basedOn w:val="Normal"/>
    <w:link w:val="Rubrik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RubrikChar">
    <w:name w:val="Rubrik Char"/>
    <w:basedOn w:val="Standardstycketeckensnitt"/>
    <w:link w:val="Rubrik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Underrubrik">
    <w:name w:val="Subtitle"/>
    <w:basedOn w:val="Normal"/>
    <w:link w:val="UnderrubrikCh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UnderrubrikChar">
    <w:name w:val="Underrubrik Char"/>
    <w:basedOn w:val="Standardstycketeckensnitt"/>
    <w:link w:val="Underrubrik"/>
    <w:uiPriority w:val="2"/>
    <w:rPr>
      <w:rFonts w:eastAsiaTheme="minorEastAsia"/>
      <w:i/>
      <w:sz w:val="48"/>
    </w:rPr>
  </w:style>
  <w:style w:type="paragraph" w:styleId="Datum">
    <w:name w:val="Date"/>
    <w:basedOn w:val="Normal"/>
    <w:next w:val="Rubrik1"/>
    <w:link w:val="DatumCh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umChar">
    <w:name w:val="Datum Char"/>
    <w:basedOn w:val="Standardstycketeckensnitt"/>
    <w:link w:val="Datum"/>
    <w:uiPriority w:val="3"/>
    <w:rPr>
      <w:sz w:val="32"/>
    </w:rPr>
  </w:style>
  <w:style w:type="paragraph" w:styleId="Sidfot">
    <w:name w:val="footer"/>
    <w:basedOn w:val="Normal"/>
    <w:link w:val="SidfotCh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SidfotChar">
    <w:name w:val="Sidfot Char"/>
    <w:basedOn w:val="Standardstycketeckensnitt"/>
    <w:link w:val="Sidfot"/>
    <w:uiPriority w:val="99"/>
    <w:rPr>
      <w:b/>
      <w:sz w:val="36"/>
    </w:rPr>
  </w:style>
  <w:style w:type="table" w:styleId="Tabellrutnt">
    <w:name w:val="Table Grid"/>
    <w:basedOn w:val="Normal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qFormat/>
    <w:pPr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</w:style>
  <w:style w:type="paragraph" w:styleId="Beskrivning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Betoning">
    <w:name w:val="Emphasis"/>
    <w:basedOn w:val="Standardstycketeckensnit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Starkbetoning">
    <w:name w:val="Intense Emphasis"/>
    <w:basedOn w:val="Standardstycketeckensnit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Pr>
      <w:b/>
      <w:i/>
      <w:iCs/>
      <w:sz w:val="36"/>
    </w:r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tChar">
    <w:name w:val="Citat Char"/>
    <w:basedOn w:val="Standardstycketeckensnitt"/>
    <w:link w:val="Citat"/>
    <w:uiPriority w:val="29"/>
    <w:semiHidden/>
    <w:rPr>
      <w:iCs/>
      <w:sz w:val="36"/>
    </w:rPr>
  </w:style>
  <w:style w:type="character" w:styleId="Stark">
    <w:name w:val="Strong"/>
    <w:basedOn w:val="Standardstycketeckensnitt"/>
    <w:uiPriority w:val="22"/>
    <w:semiHidden/>
    <w:unhideWhenUsed/>
    <w:qFormat/>
    <w:rPr>
      <w:b/>
      <w:bCs/>
      <w:color w:val="3A3A3A" w:themeColor="text2"/>
    </w:rPr>
  </w:style>
  <w:style w:type="character" w:styleId="Diskretbetoning">
    <w:name w:val="Subtle Emphasis"/>
    <w:basedOn w:val="Standardstycketeckensnitt"/>
    <w:uiPriority w:val="19"/>
    <w:semiHidden/>
    <w:unhideWhenUsed/>
    <w:qFormat/>
    <w:rPr>
      <w:i/>
      <w:iCs/>
      <w:color w:val="3A3A3A" w:themeColor="text2"/>
    </w:rPr>
  </w:style>
  <w:style w:type="character" w:styleId="Diskretreferens">
    <w:name w:val="Subtle Reference"/>
    <w:basedOn w:val="Standardstycketeckensnit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pPr>
      <w:outlineLvl w:val="9"/>
    </w:pPr>
  </w:style>
  <w:style w:type="character" w:customStyle="1" w:styleId="Rubrik3Char">
    <w:name w:val="Rubrik 3 Char"/>
    <w:basedOn w:val="Standardstycketeckensnitt"/>
    <w:link w:val="Rubrik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Rubrik6Char">
    <w:name w:val="Rubrik 6 Char"/>
    <w:basedOn w:val="Standardstycketeckensnitt"/>
    <w:link w:val="Rubrik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Hyperlnk">
    <w:name w:val="Hyperlink"/>
    <w:basedOn w:val="Standardstycketeckensnitt"/>
    <w:uiPriority w:val="99"/>
    <w:unhideWhenUsed/>
    <w:rsid w:val="000E7257"/>
    <w:rPr>
      <w:color w:val="36A3B8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E7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n.enkvist@varagardahus.se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vargardahus.se" TargetMode="Externa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linenkvist/Library/Containers/com.microsoft.Word/Data/Library/Application%20Support/Microsoft/Office/16.0/DTS/sv-SE%7b2A428382-6D35-4B40-87D4-C344CAB30C29%7d/%7bC5361853-1A5E-2842-8A74-274CE4452F73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Katalog.dotx</Template>
  <TotalTime>83</TotalTime>
  <Pages>4</Pages>
  <Words>217</Words>
  <Characters>1153</Characters>
  <Application>Microsoft Office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häggberg</dc:creator>
  <cp:keywords/>
  <dc:description/>
  <cp:lastModifiedBy>jonas häggberg</cp:lastModifiedBy>
  <cp:revision>7</cp:revision>
  <cp:lastPrinted>2018-06-28T13:21:00Z</cp:lastPrinted>
  <dcterms:created xsi:type="dcterms:W3CDTF">2018-06-28T12:00:00Z</dcterms:created>
  <dcterms:modified xsi:type="dcterms:W3CDTF">2018-06-28T13:41:00Z</dcterms:modified>
</cp:coreProperties>
</file>