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ör evenemangsflygbladslayout"/>
      </w:tblPr>
      <w:tblGrid>
        <w:gridCol w:w="7485"/>
      </w:tblGrid>
      <w:tr w:rsidR="00897FB4" w:rsidRPr="00897FB4" w:rsidTr="007B5C99">
        <w:trPr>
          <w:trHeight w:val="9524"/>
          <w:tblHeader/>
        </w:trPr>
        <w:tc>
          <w:tcPr>
            <w:tcW w:w="7819" w:type="dxa"/>
          </w:tcPr>
          <w:p w:rsidR="00897FB4" w:rsidRPr="00897FB4" w:rsidRDefault="00C919B4" w:rsidP="00897FB4">
            <w:pPr>
              <w:pStyle w:val="Underrubrik"/>
            </w:pPr>
            <w:r>
              <w:t>Välkommen till</w:t>
            </w:r>
          </w:p>
          <w:p w:rsidR="00897FB4" w:rsidRDefault="00C919B4" w:rsidP="00170B63">
            <w:pPr>
              <w:pStyle w:val="Rubrik"/>
              <w:spacing w:before="120"/>
            </w:pPr>
            <w:r>
              <w:t>berättarkväll</w:t>
            </w:r>
          </w:p>
          <w:p w:rsidR="00C919B4" w:rsidRPr="00897FB4" w:rsidRDefault="00C919B4" w:rsidP="00170B63">
            <w:pPr>
              <w:pStyle w:val="Rubrik"/>
              <w:spacing w:before="120"/>
            </w:pPr>
            <w:r>
              <w:t>vid bäckmönne</w:t>
            </w:r>
          </w:p>
          <w:p w:rsidR="00897FB4" w:rsidRPr="00897FB4" w:rsidRDefault="00C919B4" w:rsidP="00897FB4">
            <w:pPr>
              <w:pStyle w:val="Underrubrik"/>
            </w:pPr>
            <w:r>
              <w:t>med något för stor och liten</w:t>
            </w:r>
          </w:p>
          <w:p w:rsidR="00897FB4" w:rsidRPr="00897FB4" w:rsidRDefault="00C919B4" w:rsidP="00897FB4">
            <w:pPr>
              <w:pStyle w:val="Datum"/>
            </w:pPr>
            <w:r>
              <w:t xml:space="preserve">Den 14 juni </w:t>
            </w:r>
          </w:p>
          <w:p w:rsidR="00897FB4" w:rsidRPr="00897FB4" w:rsidRDefault="00C919B4" w:rsidP="00897FB4">
            <w:pPr>
              <w:pStyle w:val="Tid"/>
            </w:pPr>
            <w:r>
              <w:t>klockan 18.30</w:t>
            </w:r>
          </w:p>
          <w:p w:rsidR="00897FB4" w:rsidRPr="00897FB4" w:rsidRDefault="00897FB4" w:rsidP="00897FB4">
            <w:pPr>
              <w:pStyle w:val="Plats"/>
            </w:pPr>
          </w:p>
          <w:p w:rsidR="00897FB4" w:rsidRPr="00897FB4" w:rsidRDefault="00C919B4" w:rsidP="00897FB4">
            <w:pPr>
              <w:pStyle w:val="Plats"/>
            </w:pPr>
            <w:r>
              <w:t>Vi bjuder på fika</w:t>
            </w:r>
          </w:p>
          <w:p w:rsidR="00897FB4" w:rsidRDefault="00C919B4" w:rsidP="00C919B4">
            <w:r>
              <w:t>Alla är välkomna oavsett om du kommer för att bara lyssna eller om du kommer med en historia – kort eller lång – sann eller bara ”nästan sann”.</w:t>
            </w:r>
          </w:p>
          <w:p w:rsidR="00C919B4" w:rsidRDefault="00C919B4" w:rsidP="00C919B4">
            <w:r>
              <w:t>Vi låter det enkla bli det bästa och tänder en eld och trivs tillsammans en timme eller två, eller så länge vi vill och orkar.</w:t>
            </w:r>
          </w:p>
          <w:p w:rsidR="00C919B4" w:rsidRDefault="00C919B4" w:rsidP="00C919B4"/>
          <w:p w:rsidR="00C919B4" w:rsidRPr="00897FB4" w:rsidRDefault="00C919B4" w:rsidP="00C919B4">
            <w:r>
              <w:t>Vi har också tänkt på barne</w:t>
            </w:r>
            <w:bookmarkStart w:id="0" w:name="_GoBack"/>
            <w:bookmarkEnd w:id="0"/>
            <w:r>
              <w:t>n med en berättelse och med enkla aktiviteter.</w:t>
            </w:r>
          </w:p>
        </w:tc>
      </w:tr>
    </w:tbl>
    <w:tbl>
      <w:tblPr>
        <w:tblStyle w:val="Rutntstabell4dekorfrg2"/>
        <w:tblW w:w="9071" w:type="dxa"/>
        <w:tblInd w:w="-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ell för evenemangsflygbladslayout"/>
      </w:tblPr>
      <w:tblGrid>
        <w:gridCol w:w="9071"/>
      </w:tblGrid>
      <w:tr w:rsidR="00897FB4" w:rsidRPr="00897FB4" w:rsidTr="007B5C99">
        <w:trPr>
          <w:trHeight w:hRule="exact" w:val="720"/>
          <w:tblHeader/>
        </w:trPr>
        <w:tc>
          <w:tcPr>
            <w:tcW w:w="9071" w:type="dxa"/>
            <w:shd w:val="clear" w:color="auto" w:fill="F7F3E2" w:themeFill="background2"/>
            <w:vAlign w:val="center"/>
          </w:tcPr>
          <w:p w:rsidR="00897FB4" w:rsidRPr="00897FB4" w:rsidRDefault="00C919B4" w:rsidP="001570B2">
            <w:pPr>
              <w:pStyle w:val="Kontaktinformation"/>
            </w:pPr>
            <w:proofErr w:type="spellStart"/>
            <w:r>
              <w:t>Furunäs</w:t>
            </w:r>
            <w:proofErr w:type="spellEnd"/>
            <w:r>
              <w:t xml:space="preserve"> intresseförening</w:t>
            </w:r>
          </w:p>
        </w:tc>
      </w:tr>
    </w:tbl>
    <w:p w:rsidR="002A068F" w:rsidRDefault="002A068F" w:rsidP="00A95506">
      <w:pPr>
        <w:pStyle w:val="Ingetavstnd"/>
      </w:pPr>
    </w:p>
    <w:sectPr w:rsidR="002A068F" w:rsidSect="00170B63">
      <w:headerReference w:type="default" r:id="rId11"/>
      <w:footerReference w:type="default" r:id="rId12"/>
      <w:headerReference w:type="first" r:id="rId13"/>
      <w:pgSz w:w="11906" w:h="16838" w:code="9"/>
      <w:pgMar w:top="5131" w:right="2160" w:bottom="1077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D0F" w:rsidRDefault="002A6D0F" w:rsidP="0068245E">
      <w:pPr>
        <w:spacing w:after="0" w:line="240" w:lineRule="auto"/>
      </w:pPr>
      <w:r>
        <w:separator/>
      </w:r>
    </w:p>
  </w:endnote>
  <w:endnote w:type="continuationSeparator" w:id="0">
    <w:p w:rsidR="002A6D0F" w:rsidRDefault="002A6D0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285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Sidfot"/>
        </w:pPr>
        <w:r>
          <w:rPr>
            <w:lang w:bidi="sv-SE"/>
          </w:rPr>
          <w:fldChar w:fldCharType="begin"/>
        </w:r>
        <w:r>
          <w:rPr>
            <w:lang w:bidi="sv-SE"/>
          </w:rPr>
          <w:instrText xml:space="preserve"> PAGE   \* MERGEFORMAT </w:instrText>
        </w:r>
        <w:r>
          <w:rPr>
            <w:lang w:bidi="sv-SE"/>
          </w:rPr>
          <w:fldChar w:fldCharType="separate"/>
        </w:r>
        <w:r w:rsidR="0094407A">
          <w:rPr>
            <w:noProof/>
            <w:lang w:bidi="sv-SE"/>
          </w:rPr>
          <w:t>2</w:t>
        </w:r>
        <w:r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D0F" w:rsidRDefault="002A6D0F" w:rsidP="0068245E">
      <w:pPr>
        <w:spacing w:after="0" w:line="240" w:lineRule="auto"/>
      </w:pPr>
      <w:r>
        <w:separator/>
      </w:r>
    </w:p>
  </w:footnote>
  <w:footnote w:type="continuationSeparator" w:id="0">
    <w:p w:rsidR="002A6D0F" w:rsidRDefault="002A6D0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Sidhuvud"/>
    </w:pPr>
    <w:r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 3" descr="Blommo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d 4" descr="Vinröda blommo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 5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ihandsfigur 6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ihandsfigur 7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ihandsfigur 8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ihandsfigur 9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ihandsfigur 10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ihandsfigur 11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ihandsfigur 12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ihandsfigur 13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ihandsfigur 14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ihandsfigur 15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ihandsfigur 16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ihandsfigur 17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ihandsfigur 18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63F647" id="Grupp 3" o:spid="_x0000_s1026" alt="Blommor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" o:spid="_x0000_s1027" type="#_x0000_t75" alt="Vinröda blommo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Vinröda blommor" croptop="11340f" cropbottom="16322f" cropleft="5137f"/>
              </v:shape>
              <v:shape id="Bild 5" o:spid="_x0000_s1028" type="#_x0000_t75" alt="Kronblad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Kronblad" croptop="11131f" cropbottom="16412f" cropleft="11563f" cropright="8752f"/>
              </v:shape>
              <v:shape id="Frihandsfigur 6" o:spid="_x0000_s1029" alt="Kronblad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andsfigur 7" o:spid="_x0000_s1030" alt="Kronblad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andsfigur 8" o:spid="_x0000_s1031" alt="Kronblad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andsfigur 9" o:spid="_x0000_s1032" alt="Kronblad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andsfigur 10" o:spid="_x0000_s1033" alt="Kronblad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andsfigur 11" o:spid="_x0000_s1034" alt="Kronblad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andsfigur 12" o:spid="_x0000_s1035" alt="Kronblad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andsfigur 13" o:spid="_x0000_s1036" alt="Kronblad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andsfigur 14" o:spid="_x0000_s1037" alt="Kronblad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andsfigur 15" o:spid="_x0000_s1038" alt="Kronblad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andsfigur 16" o:spid="_x0000_s1039" alt="Kronblad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andsfigur 17" o:spid="_x0000_s1040" alt="Kronblad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andsfigur 18" o:spid="_x0000_s1041" alt="Kronblad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m 2" descr="Kantlinje runt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103D676" id="Ram 2" o:spid="_x0000_s1026" alt="Kantlinje runt dok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EozTJaVAgAAaQ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m 25" descr="Kantlinje runt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4CC5ED2" id="Ram 25" o:spid="_x0000_s1026" alt="Kantlinje runt dok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 1" descr="Blommo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d 27" descr="Vinröda blommo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 29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ihandsfigur 31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ihandsfigur 32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ihandsfigur 33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ihandsfigur 34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ihandsfigur 35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ihandsfigur 36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ihandsfigur 37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ihandsfigur 38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ihandsfigur 39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ihandsfigur 40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ihandsfigur 41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ihandsfigur 42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ihandsfigur 43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23B6E0" id="Grupp 1" o:spid="_x0000_s1026" alt="Blommor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7" o:spid="_x0000_s1027" type="#_x0000_t75" alt="Vinröda blommo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Vinröda blommor" croptop="11340f" cropbottom="16322f" cropleft="5137f"/>
              </v:shape>
              <v:shape id="Bild 29" o:spid="_x0000_s1028" type="#_x0000_t75" alt="Kronblad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Kronblad" croptop="11131f" cropbottom="16412f" cropleft="11563f" cropright="8752f"/>
              </v:shape>
              <v:shape id="Frihandsfigur 31" o:spid="_x0000_s1029" alt="Kronblad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andsfigur 32" o:spid="_x0000_s1030" alt="Kronblad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andsfigur 33" o:spid="_x0000_s1031" alt="Kronblad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andsfigur 34" o:spid="_x0000_s1032" alt="Kronblad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andsfigur 35" o:spid="_x0000_s1033" alt="Kronblad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andsfigur 36" o:spid="_x0000_s1034" alt="Kronblad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andsfigur 37" o:spid="_x0000_s1035" alt="Kronblad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andsfigur 38" o:spid="_x0000_s1036" alt="Kronblad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andsfigur 39" o:spid="_x0000_s1037" alt="Kronblad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andsfigur 40" o:spid="_x0000_s1038" alt="Kronblad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andsfigur 41" o:spid="_x0000_s1039" alt="Kronblad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andsfigur 42" o:spid="_x0000_s1040" alt="Kronblad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andsfigur 43" o:spid="_x0000_s1041" alt="Kronblad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9B4"/>
    <w:rsid w:val="000E33EA"/>
    <w:rsid w:val="00101132"/>
    <w:rsid w:val="001570B2"/>
    <w:rsid w:val="001624C3"/>
    <w:rsid w:val="00170B63"/>
    <w:rsid w:val="00220400"/>
    <w:rsid w:val="002733AA"/>
    <w:rsid w:val="002A068F"/>
    <w:rsid w:val="002A6D0F"/>
    <w:rsid w:val="004611DB"/>
    <w:rsid w:val="005D2D39"/>
    <w:rsid w:val="0068245E"/>
    <w:rsid w:val="0069500E"/>
    <w:rsid w:val="00713F12"/>
    <w:rsid w:val="007A4EDB"/>
    <w:rsid w:val="007B5C99"/>
    <w:rsid w:val="007F3EE6"/>
    <w:rsid w:val="00813FA0"/>
    <w:rsid w:val="00834305"/>
    <w:rsid w:val="00897FB4"/>
    <w:rsid w:val="009124DD"/>
    <w:rsid w:val="0094407A"/>
    <w:rsid w:val="0094423C"/>
    <w:rsid w:val="00A95506"/>
    <w:rsid w:val="00AB123B"/>
    <w:rsid w:val="00B168F9"/>
    <w:rsid w:val="00C67FD5"/>
    <w:rsid w:val="00C919B4"/>
    <w:rsid w:val="00C93A32"/>
    <w:rsid w:val="00CE754C"/>
    <w:rsid w:val="00CF207A"/>
    <w:rsid w:val="00D30D6C"/>
    <w:rsid w:val="00D529A9"/>
    <w:rsid w:val="00E402F3"/>
    <w:rsid w:val="00E43EFE"/>
    <w:rsid w:val="00E6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16B9D9"/>
  <w15:chartTrackingRefBased/>
  <w15:docId w15:val="{6F16C246-71F9-43B1-AAEF-D71E660E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sv-SE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Rubrik1">
    <w:name w:val="heading 1"/>
    <w:basedOn w:val="Normal"/>
    <w:next w:val="Normal"/>
    <w:link w:val="Rubrik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F207A"/>
    <w:rPr>
      <w:color w:val="595959" w:themeColor="text1" w:themeTint="A6"/>
    </w:rPr>
  </w:style>
  <w:style w:type="paragraph" w:styleId="Underrubrik">
    <w:name w:val="Subtitle"/>
    <w:basedOn w:val="Normal"/>
    <w:link w:val="Underrubrik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9124DD"/>
    <w:rPr>
      <w:caps/>
      <w:sz w:val="52"/>
    </w:rPr>
  </w:style>
  <w:style w:type="paragraph" w:styleId="Rubrik">
    <w:name w:val="Title"/>
    <w:basedOn w:val="Normal"/>
    <w:link w:val="RubrikChar"/>
    <w:uiPriority w:val="1"/>
    <w:qFormat/>
    <w:rsid w:val="00170B63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2"/>
    </w:rPr>
  </w:style>
  <w:style w:type="character" w:customStyle="1" w:styleId="RubrikChar">
    <w:name w:val="Rubrik Char"/>
    <w:basedOn w:val="Standardstycketeckensnitt"/>
    <w:link w:val="Rubrik"/>
    <w:uiPriority w:val="1"/>
    <w:rsid w:val="00170B63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2"/>
    </w:rPr>
  </w:style>
  <w:style w:type="paragraph" w:styleId="Datum">
    <w:name w:val="Date"/>
    <w:basedOn w:val="Normal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stycketeckensnitt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d">
    <w:name w:val="Tid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lats">
    <w:name w:val="Plats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tion">
    <w:name w:val="Kontaktinformation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Sidhuvud">
    <w:name w:val="header"/>
    <w:basedOn w:val="Normal"/>
    <w:link w:val="SidhuvudChar"/>
    <w:uiPriority w:val="99"/>
    <w:unhideWhenUsed/>
    <w:rsid w:val="001570B2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570B2"/>
  </w:style>
  <w:style w:type="paragraph" w:styleId="Sidfot">
    <w:name w:val="footer"/>
    <w:basedOn w:val="Normal"/>
    <w:link w:val="SidfotChar"/>
    <w:uiPriority w:val="99"/>
    <w:unhideWhenUsed/>
    <w:rsid w:val="00E43EFE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43EFE"/>
  </w:style>
  <w:style w:type="character" w:customStyle="1" w:styleId="Rubrik1Char">
    <w:name w:val="Rubrik 1 Char"/>
    <w:basedOn w:val="Standardstycketeckensnitt"/>
    <w:link w:val="Rubrik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F207A"/>
    <w:rPr>
      <w:i/>
      <w:iCs/>
      <w:color w:val="386065" w:themeColor="accent1" w:themeShade="80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nk">
    <w:name w:val="Hyperlink"/>
    <w:basedOn w:val="Standardstycketeckensnit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nt">
    <w:name w:val="Table Grid"/>
    <w:basedOn w:val="Normaltabel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Ingetavstnd">
    <w:name w:val="No Spacing"/>
    <w:uiPriority w:val="98"/>
    <w:qFormat/>
    <w:rsid w:val="00A95506"/>
    <w:pPr>
      <w:spacing w:after="0" w:line="240" w:lineRule="auto"/>
    </w:pPr>
  </w:style>
  <w:style w:type="character" w:customStyle="1" w:styleId="Rubrik8Char">
    <w:name w:val="Rubrik 8 Char"/>
    <w:basedOn w:val="Standardstycketeckensnitt"/>
    <w:link w:val="Rubrik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IJOH\AppData\Roaming\Microsoft\Templates\V&#229;rligt%20evenemangsflygbl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5B"/>
    <w:rsid w:val="005E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10B6AEF0FBF44418BF5FA744F9F9709E">
    <w:name w:val="10B6AEF0FBF44418BF5FA744F9F9709E"/>
  </w:style>
  <w:style w:type="paragraph" w:customStyle="1" w:styleId="AF0E79107448428BA553C48D73A5CDAF">
    <w:name w:val="AF0E79107448428BA553C48D73A5CDAF"/>
  </w:style>
  <w:style w:type="paragraph" w:customStyle="1" w:styleId="D0D0BD56AB5B4CFD9700F5DBE0201DD1">
    <w:name w:val="D0D0BD56AB5B4CFD9700F5DBE0201DD1"/>
  </w:style>
  <w:style w:type="paragraph" w:customStyle="1" w:styleId="B234EC86F8554BE9894FADC04FD19059">
    <w:name w:val="B234EC86F8554BE9894FADC04FD19059"/>
  </w:style>
  <w:style w:type="paragraph" w:customStyle="1" w:styleId="E525B753C314481CA11C93BEF128693F">
    <w:name w:val="E525B753C314481CA11C93BEF128693F"/>
  </w:style>
  <w:style w:type="paragraph" w:customStyle="1" w:styleId="4A58D06FED5C444CB7AD1981DE439360">
    <w:name w:val="4A58D06FED5C444CB7AD1981DE439360"/>
  </w:style>
  <w:style w:type="paragraph" w:customStyle="1" w:styleId="B2AA3260BDBF4339B5842A8698F428AB">
    <w:name w:val="B2AA3260BDBF4339B5842A8698F428AB"/>
  </w:style>
  <w:style w:type="paragraph" w:customStyle="1" w:styleId="9E313660B76348B69F88BDE752951EDC">
    <w:name w:val="9E313660B76348B69F88BDE752951EDC"/>
  </w:style>
  <w:style w:type="paragraph" w:customStyle="1" w:styleId="FA6B73AFBE494E43813038B8DAF03C2E">
    <w:name w:val="FA6B73AFBE494E43813038B8DAF03C2E"/>
  </w:style>
  <w:style w:type="paragraph" w:customStyle="1" w:styleId="BB0E613B6C45477988EFB7436F5E8DCC">
    <w:name w:val="BB0E613B6C45477988EFB7436F5E8DCC"/>
  </w:style>
  <w:style w:type="paragraph" w:customStyle="1" w:styleId="9885145F0AFF45A5AA91ECBB9784BD95">
    <w:name w:val="9885145F0AFF45A5AA91ECBB9784BD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6AC3FEEE-526D-464A-9527-7AD5DF632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Vårligt evenemangsflygblad</Template>
  <TotalTime>10</TotalTime>
  <Pages>1</Pages>
  <Words>78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Johansson</dc:creator>
  <cp:keywords/>
  <dc:description/>
  <cp:lastModifiedBy>Karin Johansson</cp:lastModifiedBy>
  <cp:revision>1</cp:revision>
  <dcterms:created xsi:type="dcterms:W3CDTF">2018-06-07T13:36:00Z</dcterms:created>
  <dcterms:modified xsi:type="dcterms:W3CDTF">2018-06-07T13:46:00Z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